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50C3C" w14:textId="77777777" w:rsidR="007850C5" w:rsidRDefault="007850C5" w:rsidP="007850C5">
      <w:pPr>
        <w:spacing w:after="0"/>
        <w:rPr>
          <w:rFonts w:ascii="Arial" w:hAnsi="Arial" w:cs="Arial"/>
          <w:b/>
          <w:bCs/>
          <w:color w:val="142A67" w:themeColor="text2"/>
          <w:sz w:val="48"/>
          <w:szCs w:val="48"/>
        </w:rPr>
      </w:pPr>
      <w:r>
        <w:rPr>
          <w:rFonts w:ascii="Arial" w:hAnsi="Arial" w:cs="Arial"/>
          <w:b/>
          <w:bCs/>
          <w:color w:val="142A67" w:themeColor="text2"/>
          <w:sz w:val="48"/>
          <w:szCs w:val="48"/>
        </w:rPr>
        <w:t>Interview Day C</w:t>
      </w:r>
      <w:r w:rsidRPr="0071409C">
        <w:rPr>
          <w:rFonts w:ascii="Arial" w:hAnsi="Arial" w:cs="Arial"/>
          <w:b/>
          <w:bCs/>
          <w:color w:val="142A67" w:themeColor="text2"/>
          <w:sz w:val="48"/>
          <w:szCs w:val="48"/>
        </w:rPr>
        <w:t>hecklist</w:t>
      </w:r>
    </w:p>
    <w:p w14:paraId="563325A0" w14:textId="77777777" w:rsidR="007850C5" w:rsidRDefault="007850C5" w:rsidP="007850C5">
      <w:pPr>
        <w:spacing w:after="0"/>
        <w:rPr>
          <w:rFonts w:ascii="Arial" w:hAnsi="Arial" w:cs="Arial"/>
          <w:color w:val="08916E" w:themeColor="accent6"/>
          <w:sz w:val="28"/>
          <w:szCs w:val="28"/>
        </w:rPr>
      </w:pPr>
      <w:r>
        <w:rPr>
          <w:rFonts w:ascii="Arial" w:hAnsi="Arial" w:cs="Arial"/>
          <w:color w:val="08916E" w:themeColor="accent6"/>
          <w:sz w:val="28"/>
          <w:szCs w:val="28"/>
        </w:rPr>
        <w:t>Here is a printable and digital-friendly checklist to keep your resume on track as you navigate job applications.</w:t>
      </w:r>
    </w:p>
    <w:p w14:paraId="03373E13" w14:textId="77777777" w:rsidR="007850C5" w:rsidRPr="0071409C" w:rsidRDefault="007850C5" w:rsidP="007850C5">
      <w:pPr>
        <w:spacing w:after="0"/>
        <w:rPr>
          <w:rFonts w:ascii="Arial" w:hAnsi="Arial" w:cs="Arial"/>
          <w:color w:val="08916E" w:themeColor="accent6"/>
          <w:sz w:val="28"/>
          <w:szCs w:val="28"/>
        </w:rPr>
      </w:pPr>
    </w:p>
    <w:p w14:paraId="7955154C" w14:textId="77777777" w:rsidR="007850C5" w:rsidRPr="006354B2" w:rsidRDefault="007850C5" w:rsidP="007850C5">
      <w:pPr>
        <w:rPr>
          <w:rFonts w:ascii="Calibri" w:hAnsi="Calibri" w:cs="Calibri"/>
          <w:sz w:val="28"/>
          <w:szCs w:val="28"/>
        </w:rPr>
      </w:pPr>
      <w:sdt>
        <w:sdtPr>
          <w:rPr>
            <w:rFonts w:ascii="Calibri" w:hAnsi="Calibri" w:cs="Calibri"/>
            <w:sz w:val="28"/>
            <w:szCs w:val="28"/>
          </w:rPr>
          <w:id w:val="1000087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354B2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Pr="006354B2">
        <w:rPr>
          <w:rFonts w:ascii="Calibri" w:hAnsi="Calibri" w:cs="Calibri"/>
          <w:sz w:val="28"/>
          <w:szCs w:val="28"/>
        </w:rPr>
        <w:t xml:space="preserve"> Thoroughly researched the company</w:t>
      </w:r>
    </w:p>
    <w:p w14:paraId="501EFFDE" w14:textId="77777777" w:rsidR="007850C5" w:rsidRPr="006354B2" w:rsidRDefault="007850C5" w:rsidP="007850C5">
      <w:pPr>
        <w:rPr>
          <w:b/>
          <w:bCs/>
          <w:sz w:val="28"/>
          <w:szCs w:val="28"/>
        </w:rPr>
      </w:pPr>
      <w:sdt>
        <w:sdtPr>
          <w:rPr>
            <w:rFonts w:ascii="Calibri" w:hAnsi="Calibri" w:cs="Calibri"/>
            <w:sz w:val="28"/>
            <w:szCs w:val="28"/>
          </w:rPr>
          <w:id w:val="1518817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354B2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Pr="006354B2">
        <w:rPr>
          <w:rFonts w:ascii="Calibri" w:hAnsi="Calibri" w:cs="Calibri"/>
          <w:sz w:val="28"/>
          <w:szCs w:val="28"/>
        </w:rPr>
        <w:t xml:space="preserve"> Reviewed job description closely</w:t>
      </w:r>
    </w:p>
    <w:p w14:paraId="504AD0C6" w14:textId="77777777" w:rsidR="007850C5" w:rsidRPr="006354B2" w:rsidRDefault="007850C5" w:rsidP="007850C5">
      <w:pPr>
        <w:rPr>
          <w:rFonts w:ascii="Calibri" w:hAnsi="Calibri" w:cs="Calibri"/>
          <w:sz w:val="28"/>
          <w:szCs w:val="28"/>
        </w:rPr>
      </w:pPr>
      <w:sdt>
        <w:sdtPr>
          <w:rPr>
            <w:rFonts w:ascii="Calibri" w:hAnsi="Calibri" w:cs="Calibri"/>
            <w:sz w:val="28"/>
            <w:szCs w:val="28"/>
          </w:rPr>
          <w:id w:val="-1198772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354B2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Pr="006354B2">
        <w:rPr>
          <w:rFonts w:ascii="Calibri" w:hAnsi="Calibri" w:cs="Calibri"/>
          <w:sz w:val="28"/>
          <w:szCs w:val="28"/>
        </w:rPr>
        <w:t xml:space="preserve"> Dressed professionally</w:t>
      </w:r>
    </w:p>
    <w:p w14:paraId="61380FB3" w14:textId="77777777" w:rsidR="007850C5" w:rsidRPr="006354B2" w:rsidRDefault="007850C5" w:rsidP="007850C5">
      <w:pPr>
        <w:rPr>
          <w:rFonts w:ascii="Calibri" w:hAnsi="Calibri" w:cs="Calibri"/>
          <w:sz w:val="28"/>
          <w:szCs w:val="28"/>
        </w:rPr>
      </w:pPr>
      <w:sdt>
        <w:sdtPr>
          <w:rPr>
            <w:rFonts w:ascii="Calibri" w:hAnsi="Calibri" w:cs="Calibri"/>
            <w:sz w:val="28"/>
            <w:szCs w:val="28"/>
          </w:rPr>
          <w:id w:val="-2026296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354B2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Pr="006354B2">
        <w:rPr>
          <w:rFonts w:ascii="Calibri" w:hAnsi="Calibri" w:cs="Calibri"/>
          <w:sz w:val="28"/>
          <w:szCs w:val="28"/>
        </w:rPr>
        <w:t xml:space="preserve"> Tested all technology and ensured a quiet, distraction-free space</w:t>
      </w:r>
    </w:p>
    <w:p w14:paraId="3EBF22B7" w14:textId="77777777" w:rsidR="007850C5" w:rsidRPr="006354B2" w:rsidRDefault="007850C5" w:rsidP="007850C5">
      <w:pPr>
        <w:rPr>
          <w:rFonts w:ascii="Calibri" w:hAnsi="Calibri" w:cs="Calibri"/>
          <w:sz w:val="28"/>
          <w:szCs w:val="28"/>
        </w:rPr>
      </w:pPr>
      <w:sdt>
        <w:sdtPr>
          <w:rPr>
            <w:rFonts w:ascii="Calibri" w:hAnsi="Calibri" w:cs="Calibri"/>
            <w:sz w:val="28"/>
            <w:szCs w:val="28"/>
          </w:rPr>
          <w:id w:val="-136496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354B2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Pr="006354B2">
        <w:rPr>
          <w:rFonts w:ascii="Calibri" w:hAnsi="Calibri" w:cs="Calibri"/>
          <w:sz w:val="28"/>
          <w:szCs w:val="28"/>
        </w:rPr>
        <w:t xml:space="preserve"> Practiced behavioral-based questions using STAR method</w:t>
      </w:r>
    </w:p>
    <w:p w14:paraId="45A39468" w14:textId="77777777" w:rsidR="007850C5" w:rsidRPr="006354B2" w:rsidRDefault="007850C5" w:rsidP="007850C5">
      <w:pPr>
        <w:rPr>
          <w:rFonts w:ascii="Calibri" w:hAnsi="Calibri" w:cs="Calibri"/>
          <w:sz w:val="28"/>
          <w:szCs w:val="28"/>
        </w:rPr>
      </w:pPr>
      <w:sdt>
        <w:sdtPr>
          <w:rPr>
            <w:rFonts w:ascii="Calibri" w:hAnsi="Calibri" w:cs="Calibri"/>
            <w:sz w:val="28"/>
            <w:szCs w:val="28"/>
          </w:rPr>
          <w:id w:val="157348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354B2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Pr="006354B2">
        <w:rPr>
          <w:rFonts w:ascii="Calibri" w:hAnsi="Calibri" w:cs="Calibri"/>
          <w:sz w:val="28"/>
          <w:szCs w:val="28"/>
        </w:rPr>
        <w:t xml:space="preserve"> Prepared at least 3 quality questions for your interviewer</w:t>
      </w:r>
    </w:p>
    <w:p w14:paraId="2F813006" w14:textId="77777777" w:rsidR="007850C5" w:rsidRPr="006354B2" w:rsidRDefault="007850C5" w:rsidP="007850C5">
      <w:pPr>
        <w:rPr>
          <w:rFonts w:ascii="Calibri" w:hAnsi="Calibri" w:cs="Calibri"/>
          <w:sz w:val="28"/>
          <w:szCs w:val="28"/>
        </w:rPr>
      </w:pPr>
      <w:sdt>
        <w:sdtPr>
          <w:rPr>
            <w:rFonts w:ascii="Calibri" w:hAnsi="Calibri" w:cs="Calibri"/>
            <w:sz w:val="28"/>
            <w:szCs w:val="28"/>
          </w:rPr>
          <w:id w:val="370194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354B2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Pr="006354B2">
        <w:rPr>
          <w:rFonts w:ascii="Calibri" w:hAnsi="Calibri" w:cs="Calibri"/>
          <w:sz w:val="28"/>
          <w:szCs w:val="28"/>
        </w:rPr>
        <w:t xml:space="preserve"> Printed 2-3 copies of resume</w:t>
      </w:r>
    </w:p>
    <w:p w14:paraId="0A1C32A5" w14:textId="77777777" w:rsidR="007850C5" w:rsidRPr="006354B2" w:rsidRDefault="007850C5" w:rsidP="007850C5">
      <w:pPr>
        <w:rPr>
          <w:rFonts w:ascii="Calibri" w:hAnsi="Calibri" w:cs="Calibri"/>
          <w:sz w:val="28"/>
          <w:szCs w:val="28"/>
        </w:rPr>
      </w:pPr>
      <w:sdt>
        <w:sdtPr>
          <w:rPr>
            <w:rFonts w:ascii="Calibri" w:hAnsi="Calibri" w:cs="Calibri"/>
            <w:sz w:val="28"/>
            <w:szCs w:val="28"/>
          </w:rPr>
          <w:id w:val="431012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354B2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Pr="006354B2">
        <w:rPr>
          <w:rFonts w:ascii="Calibri" w:hAnsi="Calibri" w:cs="Calibri"/>
          <w:sz w:val="28"/>
          <w:szCs w:val="28"/>
        </w:rPr>
        <w:t xml:space="preserve"> Drafted a thank you email to send after the interview</w:t>
      </w:r>
    </w:p>
    <w:p w14:paraId="36DFE385" w14:textId="77777777" w:rsidR="00FA5C63" w:rsidRDefault="00FA5C63" w:rsidP="00FA5C63"/>
    <w:sectPr w:rsidR="00FA5C63" w:rsidSect="00F02BBB">
      <w:headerReference w:type="even" r:id="rId10"/>
      <w:headerReference w:type="default" r:id="rId11"/>
      <w:headerReference w:type="first" r:id="rId12"/>
      <w:pgSz w:w="12240" w:h="15840"/>
      <w:pgMar w:top="1008" w:right="1008" w:bottom="1008" w:left="1008" w:header="720" w:footer="16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06AA5" w14:textId="77777777" w:rsidR="00106B58" w:rsidRDefault="00106B58" w:rsidP="00507BFB">
      <w:pPr>
        <w:spacing w:after="0" w:line="240" w:lineRule="auto"/>
      </w:pPr>
      <w:r>
        <w:separator/>
      </w:r>
    </w:p>
  </w:endnote>
  <w:endnote w:type="continuationSeparator" w:id="0">
    <w:p w14:paraId="5AA64826" w14:textId="77777777" w:rsidR="00106B58" w:rsidRDefault="00106B58" w:rsidP="00507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6614A" w14:textId="77777777" w:rsidR="00106B58" w:rsidRDefault="00106B58" w:rsidP="00507BFB">
      <w:pPr>
        <w:spacing w:after="0" w:line="240" w:lineRule="auto"/>
      </w:pPr>
      <w:r>
        <w:separator/>
      </w:r>
    </w:p>
  </w:footnote>
  <w:footnote w:type="continuationSeparator" w:id="0">
    <w:p w14:paraId="5F9C6253" w14:textId="77777777" w:rsidR="00106B58" w:rsidRDefault="00106B58" w:rsidP="00507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C9E84" w14:textId="77777777" w:rsidR="009A1A4D" w:rsidRDefault="00106B58">
    <w:pPr>
      <w:pStyle w:val="Header"/>
    </w:pPr>
    <w:r>
      <w:rPr>
        <w:noProof/>
      </w:rPr>
      <w:pict w14:anchorId="2743EB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855813" o:spid="_x0000_s1048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Amergis Word Doc BG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67252" w14:textId="77777777" w:rsidR="00F02BBB" w:rsidRDefault="00106B58">
    <w:pPr>
      <w:pStyle w:val="Header"/>
    </w:pPr>
    <w:r>
      <w:rPr>
        <w:noProof/>
      </w:rPr>
      <w:pict w14:anchorId="73B405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855814" o:spid="_x0000_s1049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Amergis Word Doc BG-0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432A8" w14:textId="77777777" w:rsidR="009A1A4D" w:rsidRDefault="00106B58">
    <w:pPr>
      <w:pStyle w:val="Header"/>
    </w:pPr>
    <w:r>
      <w:rPr>
        <w:noProof/>
      </w:rPr>
      <w:pict w14:anchorId="5C4A13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855812" o:spid="_x0000_s1047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Amergis Word Doc BG-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0C5"/>
    <w:rsid w:val="00106B58"/>
    <w:rsid w:val="00142DD8"/>
    <w:rsid w:val="003A67A8"/>
    <w:rsid w:val="004F2B09"/>
    <w:rsid w:val="00507BFB"/>
    <w:rsid w:val="00533822"/>
    <w:rsid w:val="007850C5"/>
    <w:rsid w:val="00794945"/>
    <w:rsid w:val="007C1010"/>
    <w:rsid w:val="00855E42"/>
    <w:rsid w:val="008818B0"/>
    <w:rsid w:val="009A1A4D"/>
    <w:rsid w:val="00AB0BEC"/>
    <w:rsid w:val="00AC3BF6"/>
    <w:rsid w:val="00DD6B60"/>
    <w:rsid w:val="00F02BBB"/>
    <w:rsid w:val="00FA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8702D9"/>
  <w15:chartTrackingRefBased/>
  <w15:docId w15:val="{7BCCC49A-B394-4C52-B6D5-A935C6E4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0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5C63"/>
    <w:pPr>
      <w:keepNext/>
      <w:keepLines/>
      <w:spacing w:after="120" w:line="276" w:lineRule="auto"/>
      <w:outlineLvl w:val="0"/>
    </w:pPr>
    <w:rPr>
      <w:rFonts w:eastAsiaTheme="majorEastAsia" w:cstheme="majorBidi"/>
      <w:color w:val="142A67" w:themeColor="text2"/>
      <w:kern w:val="0"/>
      <w:sz w:val="48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5C63"/>
    <w:pPr>
      <w:keepNext/>
      <w:keepLines/>
      <w:spacing w:after="120" w:line="276" w:lineRule="auto"/>
      <w:outlineLvl w:val="1"/>
    </w:pPr>
    <w:rPr>
      <w:rFonts w:eastAsiaTheme="majorEastAsia" w:cstheme="majorBidi"/>
      <w:color w:val="142A67" w:themeColor="text2"/>
      <w:kern w:val="0"/>
      <w:sz w:val="40"/>
      <w:szCs w:val="26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5C63"/>
    <w:pPr>
      <w:keepNext/>
      <w:keepLines/>
      <w:spacing w:after="100" w:line="276" w:lineRule="auto"/>
      <w:outlineLvl w:val="2"/>
    </w:pPr>
    <w:rPr>
      <w:rFonts w:eastAsiaTheme="majorEastAsia" w:cstheme="majorBidi"/>
      <w:color w:val="142A67" w:themeColor="text2"/>
      <w:kern w:val="0"/>
      <w:sz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7BFB"/>
    <w:pPr>
      <w:tabs>
        <w:tab w:val="center" w:pos="4680"/>
        <w:tab w:val="right" w:pos="9360"/>
      </w:tabs>
      <w:spacing w:after="0" w:line="240" w:lineRule="auto"/>
    </w:pPr>
    <w:rPr>
      <w:color w:val="24326B"/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507BFB"/>
    <w:rPr>
      <w:color w:val="24326B"/>
    </w:rPr>
  </w:style>
  <w:style w:type="paragraph" w:styleId="Footer">
    <w:name w:val="footer"/>
    <w:basedOn w:val="Normal"/>
    <w:link w:val="FooterChar"/>
    <w:uiPriority w:val="99"/>
    <w:unhideWhenUsed/>
    <w:rsid w:val="00507BFB"/>
    <w:pPr>
      <w:tabs>
        <w:tab w:val="center" w:pos="4680"/>
        <w:tab w:val="right" w:pos="9360"/>
      </w:tabs>
      <w:spacing w:after="0" w:line="240" w:lineRule="auto"/>
    </w:pPr>
    <w:rPr>
      <w:color w:val="24326B"/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507BFB"/>
    <w:rPr>
      <w:color w:val="24326B"/>
    </w:rPr>
  </w:style>
  <w:style w:type="character" w:customStyle="1" w:styleId="Heading1Char">
    <w:name w:val="Heading 1 Char"/>
    <w:basedOn w:val="DefaultParagraphFont"/>
    <w:link w:val="Heading1"/>
    <w:uiPriority w:val="9"/>
    <w:rsid w:val="00FA5C63"/>
    <w:rPr>
      <w:rFonts w:eastAsiaTheme="majorEastAsia" w:cstheme="majorBidi"/>
      <w:color w:val="142A67" w:themeColor="text2"/>
      <w:sz w:val="48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F2B09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64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4F2B09"/>
    <w:rPr>
      <w:rFonts w:eastAsiaTheme="majorEastAsia" w:cstheme="majorBidi"/>
      <w:b/>
      <w:spacing w:val="-10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B09"/>
    <w:pPr>
      <w:numPr>
        <w:ilvl w:val="1"/>
      </w:numPr>
      <w:spacing w:line="276" w:lineRule="auto"/>
    </w:pPr>
    <w:rPr>
      <w:rFonts w:eastAsiaTheme="minorEastAsia"/>
      <w:color w:val="08916E" w:themeColor="accent6"/>
      <w:spacing w:val="15"/>
      <w:kern w:val="0"/>
      <w:sz w:val="28"/>
      <w:szCs w:val="22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4F2B09"/>
    <w:rPr>
      <w:rFonts w:eastAsiaTheme="minorEastAsia"/>
      <w:color w:val="08916E" w:themeColor="accent6"/>
      <w:spacing w:val="15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A5C63"/>
    <w:rPr>
      <w:rFonts w:eastAsiaTheme="majorEastAsia" w:cstheme="majorBidi"/>
      <w:color w:val="142A67" w:themeColor="text2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A5C63"/>
    <w:rPr>
      <w:rFonts w:eastAsiaTheme="majorEastAsia" w:cstheme="majorBidi"/>
      <w:color w:val="142A67" w:themeColor="text2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maxstaffing.sharepoint.com/sites/OrganizationAssets/Office365%20Templates/Amergis.dotx" TargetMode="External"/></Relationships>
</file>

<file path=word/theme/theme1.xml><?xml version="1.0" encoding="utf-8"?>
<a:theme xmlns:a="http://schemas.openxmlformats.org/drawingml/2006/main" name="Office Theme">
  <a:themeElements>
    <a:clrScheme name="Amergis Colors">
      <a:dk1>
        <a:sysClr val="windowText" lastClr="000000"/>
      </a:dk1>
      <a:lt1>
        <a:sysClr val="window" lastClr="FFFFFF"/>
      </a:lt1>
      <a:dk2>
        <a:srgbClr val="142A67"/>
      </a:dk2>
      <a:lt2>
        <a:srgbClr val="E7E6E6"/>
      </a:lt2>
      <a:accent1>
        <a:srgbClr val="F4F2EF"/>
      </a:accent1>
      <a:accent2>
        <a:srgbClr val="FFD7B3"/>
      </a:accent2>
      <a:accent3>
        <a:srgbClr val="FCE895"/>
      </a:accent3>
      <a:accent4>
        <a:srgbClr val="CCE6EB"/>
      </a:accent4>
      <a:accent5>
        <a:srgbClr val="8392DB"/>
      </a:accent5>
      <a:accent6>
        <a:srgbClr val="08916E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4E3A1222726459C1E7FAE6C49E8D2" ma:contentTypeVersion="4" ma:contentTypeDescription="Create a new document." ma:contentTypeScope="" ma:versionID="6905fb5da0667b63097967f70569aca6">
  <xsd:schema xmlns:xsd="http://www.w3.org/2001/XMLSchema" xmlns:xs="http://www.w3.org/2001/XMLSchema" xmlns:p="http://schemas.microsoft.com/office/2006/metadata/properties" xmlns:ns2="42bb0248-6f4e-4a31-8611-5e5c17ecea88" targetNamespace="http://schemas.microsoft.com/office/2006/metadata/properties" ma:root="true" ma:fieldsID="1e3b35def2192c94759731378cd066ba" ns2:_="">
    <xsd:import namespace="42bb0248-6f4e-4a31-8611-5e5c17ecea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bb0248-6f4e-4a31-8611-5e5c17ece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AA819E-683C-45CF-8FB5-BC7A4F3089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D4DFFC-6973-445F-BC0A-B4A1BB136D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354C40-63ED-4AA2-8203-38EE3D3B29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1E1F53-AADD-4AD5-A774-8B38E1152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bb0248-6f4e-4a31-8611-5e5c17ece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Amergis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Maxim Healthcare Services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Kayla (Baines) Kelly</dc:creator>
  <cp:keywords/>
  <dc:description/>
  <cp:lastModifiedBy>Kayla (Baines) Kelly</cp:lastModifiedBy>
  <cp:revision>2</cp:revision>
  <dcterms:created xsi:type="dcterms:W3CDTF">2026-06-08T19:40:00Z</dcterms:created>
  <dcterms:modified xsi:type="dcterms:W3CDTF">2026-06-08T19:40:00Z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0x010100A514E3A1222726459C1E7FAE6C49E8D2</vt:lpwstr>
  </property>
</Properties>
</file>